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B2" w:rsidRPr="00786BAC" w:rsidRDefault="002809B2" w:rsidP="00786BAC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2809B2" w:rsidRPr="00786BAC" w:rsidRDefault="002809B2" w:rsidP="00786BAC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CỘNG HÒ</w:t>
      </w:r>
      <w:r w:rsidRPr="00786BAC">
        <w:rPr>
          <w:rFonts w:ascii="Times New Roman" w:hAnsi="Times New Roman"/>
          <w:b/>
          <w:sz w:val="24"/>
          <w:szCs w:val="20"/>
        </w:rPr>
        <w:t>A XÃ HỘI CHỦ NGHĨA VIỆT NAM</w:t>
      </w:r>
    </w:p>
    <w:p w:rsidR="002809B2" w:rsidRPr="00786BAC" w:rsidRDefault="002809B2" w:rsidP="00786BAC">
      <w:pPr>
        <w:spacing w:after="0" w:line="240" w:lineRule="auto"/>
        <w:jc w:val="center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sz w:val="28"/>
          <w:szCs w:val="20"/>
        </w:rPr>
        <w:t>Độc lập – Tự do – Hạnh phúc</w:t>
      </w:r>
    </w:p>
    <w:p w:rsidR="002809B2" w:rsidRPr="00786BAC" w:rsidRDefault="002809B2" w:rsidP="00786BAC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noProof/>
        </w:rPr>
        <w:pict>
          <v:line id="Straight Connector 4" o:spid="_x0000_s1026" style="position:absolute;left:0;text-align:left;z-index:251658240;visibility:visible" from="160.65pt,1.3pt" to="304.6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"/>
        </w:pict>
      </w:r>
    </w:p>
    <w:p w:rsidR="002809B2" w:rsidRPr="00786BAC" w:rsidRDefault="002809B2" w:rsidP="00786BAC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</w:p>
    <w:p w:rsidR="002809B2" w:rsidRPr="00786BAC" w:rsidRDefault="002809B2" w:rsidP="00786BAC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</w:p>
    <w:p w:rsidR="002809B2" w:rsidRPr="00786BAC" w:rsidRDefault="002809B2" w:rsidP="00786BAC">
      <w:pPr>
        <w:spacing w:after="0" w:line="240" w:lineRule="auto"/>
        <w:ind w:firstLine="720"/>
        <w:jc w:val="center"/>
        <w:rPr>
          <w:rFonts w:ascii="Times New Roman" w:hAnsi="Times New Roman"/>
          <w:b/>
          <w:sz w:val="32"/>
          <w:szCs w:val="20"/>
        </w:rPr>
      </w:pPr>
      <w:r>
        <w:rPr>
          <w:rFonts w:ascii="Times New Roman" w:hAnsi="Times New Roman"/>
          <w:b/>
          <w:sz w:val="32"/>
          <w:szCs w:val="20"/>
        </w:rPr>
        <w:t>ĐƠN ĐĂNG KÍ</w:t>
      </w:r>
      <w:r w:rsidRPr="00786BAC">
        <w:rPr>
          <w:rFonts w:ascii="Times New Roman" w:hAnsi="Times New Roman"/>
          <w:b/>
          <w:sz w:val="32"/>
          <w:szCs w:val="20"/>
        </w:rPr>
        <w:t xml:space="preserve"> DỰ THI</w:t>
      </w:r>
    </w:p>
    <w:p w:rsidR="002809B2" w:rsidRPr="00786BAC" w:rsidRDefault="002809B2" w:rsidP="00786BAC">
      <w:pPr>
        <w:spacing w:after="0" w:line="240" w:lineRule="auto"/>
        <w:jc w:val="center"/>
        <w:rPr>
          <w:rFonts w:ascii="Times New Roman" w:hAnsi="Times New Roman"/>
          <w:b/>
          <w:sz w:val="32"/>
          <w:szCs w:val="20"/>
        </w:rPr>
      </w:pPr>
    </w:p>
    <w:p w:rsidR="002809B2" w:rsidRPr="00786BAC" w:rsidRDefault="002809B2" w:rsidP="00786BAC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2809B2" w:rsidRPr="00786BAC" w:rsidRDefault="002809B2" w:rsidP="00786BAC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2809B2" w:rsidRPr="00786BAC" w:rsidRDefault="002809B2" w:rsidP="00786BAC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b/>
          <w:bCs/>
          <w:sz w:val="28"/>
          <w:szCs w:val="20"/>
        </w:rPr>
        <w:t xml:space="preserve">  </w:t>
      </w:r>
      <w:r w:rsidRPr="00786BAC">
        <w:rPr>
          <w:rFonts w:ascii="Times New Roman" w:hAnsi="Times New Roman"/>
          <w:b/>
          <w:bCs/>
          <w:sz w:val="28"/>
          <w:szCs w:val="20"/>
        </w:rPr>
        <w:tab/>
      </w:r>
      <w:r w:rsidRPr="00786BAC">
        <w:rPr>
          <w:rFonts w:ascii="Times New Roman" w:hAnsi="Times New Roman"/>
          <w:b/>
          <w:bCs/>
          <w:sz w:val="28"/>
          <w:szCs w:val="20"/>
        </w:rPr>
        <w:tab/>
      </w:r>
      <w:r w:rsidRPr="00786BAC">
        <w:rPr>
          <w:rFonts w:ascii="Times New Roman" w:hAnsi="Times New Roman"/>
          <w:b/>
          <w:bCs/>
          <w:i/>
          <w:sz w:val="28"/>
          <w:szCs w:val="20"/>
        </w:rPr>
        <w:t>Kính gửi</w:t>
      </w:r>
      <w:r w:rsidRPr="00786BAC">
        <w:rPr>
          <w:rFonts w:ascii="Times New Roman" w:hAnsi="Times New Roman"/>
          <w:sz w:val="28"/>
          <w:szCs w:val="20"/>
        </w:rPr>
        <w:t>:    Ông(bà) Chủ tịch Hội đồng thi</w:t>
      </w:r>
    </w:p>
    <w:p w:rsidR="002809B2" w:rsidRPr="00786BAC" w:rsidRDefault="002809B2" w:rsidP="00786BAC">
      <w:pPr>
        <w:spacing w:after="0" w:line="240" w:lineRule="auto"/>
        <w:ind w:left="2552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sz w:val="28"/>
          <w:szCs w:val="20"/>
        </w:rPr>
        <w:t xml:space="preserve">    Trường Đại học </w:t>
      </w:r>
      <w:r>
        <w:rPr>
          <w:rFonts w:ascii="Times New Roman" w:hAnsi="Times New Roman"/>
          <w:sz w:val="28"/>
          <w:szCs w:val="20"/>
        </w:rPr>
        <w:t>Văn hóa, Thể thao và Du lịch Thanh Hóa</w:t>
      </w:r>
    </w:p>
    <w:p w:rsidR="002809B2" w:rsidRPr="00786BAC" w:rsidRDefault="002809B2" w:rsidP="00786BAC">
      <w:pPr>
        <w:spacing w:after="0" w:line="240" w:lineRule="auto"/>
        <w:ind w:left="2552"/>
        <w:rPr>
          <w:rFonts w:ascii="Times New Roman" w:hAnsi="Times New Roman"/>
          <w:sz w:val="28"/>
          <w:szCs w:val="20"/>
        </w:rPr>
      </w:pPr>
    </w:p>
    <w:p w:rsidR="002809B2" w:rsidRPr="00786BAC" w:rsidRDefault="002809B2" w:rsidP="00786BAC">
      <w:pPr>
        <w:spacing w:after="0" w:line="240" w:lineRule="auto"/>
        <w:ind w:left="2552"/>
        <w:rPr>
          <w:rFonts w:ascii="Times New Roman" w:hAnsi="Times New Roman"/>
          <w:sz w:val="28"/>
          <w:szCs w:val="20"/>
        </w:rPr>
      </w:pPr>
    </w:p>
    <w:tbl>
      <w:tblPr>
        <w:tblW w:w="9889" w:type="dxa"/>
        <w:tblLayout w:type="fixed"/>
        <w:tblLook w:val="01E0"/>
      </w:tblPr>
      <w:tblGrid>
        <w:gridCol w:w="1809"/>
        <w:gridCol w:w="8080"/>
      </w:tblGrid>
      <w:tr w:rsidR="002809B2" w:rsidRPr="00E17B97" w:rsidTr="00A855E3">
        <w:trPr>
          <w:trHeight w:val="1797"/>
        </w:trPr>
        <w:tc>
          <w:tcPr>
            <w:tcW w:w="1809" w:type="dxa"/>
          </w:tcPr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margin-left:9pt;margin-top:15.3pt;width:1in;height:81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">
                  <v:textbox>
                    <w:txbxContent>
                      <w:p w:rsidR="002809B2" w:rsidRDefault="002809B2" w:rsidP="00786BAC">
                        <w:pPr>
                          <w:jc w:val="center"/>
                        </w:pPr>
                      </w:p>
                      <w:p w:rsidR="002809B2" w:rsidRPr="00A1171D" w:rsidRDefault="002809B2" w:rsidP="00786BAC">
                        <w:pPr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rFonts w:ascii="Arial" w:hAnsi="Arial" w:cs="Arial"/>
                            <w:sz w:val="26"/>
                          </w:rPr>
                          <w:t>Ả</w:t>
                        </w:r>
                        <w:r w:rsidRPr="00A1171D">
                          <w:rPr>
                            <w:sz w:val="26"/>
                          </w:rPr>
                          <w:t>nh</w:t>
                        </w:r>
                      </w:p>
                      <w:p w:rsidR="002809B2" w:rsidRPr="00A1171D" w:rsidRDefault="002809B2" w:rsidP="00786BAC">
                        <w:pPr>
                          <w:jc w:val="center"/>
                        </w:pPr>
                        <w:r>
                          <w:rPr>
                            <w:sz w:val="26"/>
                          </w:rPr>
                          <w:t>3 cm x4</w:t>
                        </w:r>
                        <w:r w:rsidRPr="00A1171D">
                          <w:rPr>
                            <w:sz w:val="26"/>
                          </w:rPr>
                          <w:t xml:space="preserve"> cm</w:t>
                        </w:r>
                      </w:p>
                    </w:txbxContent>
                  </v:textbox>
                </v:shape>
              </w:pic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4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    </w: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4"/>
                <w:szCs w:val="20"/>
              </w:rPr>
            </w:pP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</w:p>
        </w:tc>
        <w:tc>
          <w:tcPr>
            <w:tcW w:w="8080" w:type="dxa"/>
            <w:tcBorders>
              <w:left w:val="nil"/>
            </w:tcBorders>
          </w:tcPr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Tên tôi là :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……………………………………………….............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</w: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Ngày sinh: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</w:t>
            </w:r>
            <w:r>
              <w:rPr>
                <w:rFonts w:ascii="Times New Roman" w:hAnsi="Times New Roman"/>
                <w:sz w:val="28"/>
                <w:szCs w:val="20"/>
              </w:rPr>
              <w:t>Giới tí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nh...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............</w: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Nơi Sinh: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...............</w: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Arial" w:hAnsi="Arial" w:cs="Arial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Số CMND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…………………..…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ngày cấp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……..…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nơi cấp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……..…</w: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Điện thoại: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..................</w: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E-mail: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.......................</w: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Facebook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…………………………………………………………</w: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 w:cs="Arial"/>
                <w:sz w:val="28"/>
                <w:szCs w:val="20"/>
              </w:rPr>
            </w:pPr>
            <w:r w:rsidRPr="00786BAC">
              <w:rPr>
                <w:rFonts w:ascii="Times New Roman" w:hAnsi="Times New Roman" w:cs="Arial"/>
                <w:sz w:val="28"/>
                <w:szCs w:val="20"/>
              </w:rPr>
              <w:t>Đơn vị công tác:</w:t>
            </w:r>
            <w:r w:rsidRPr="00786BAC">
              <w:rPr>
                <w:rFonts w:ascii="Arial" w:hAnsi="Arial" w:cs="Arial"/>
                <w:sz w:val="28"/>
                <w:szCs w:val="20"/>
              </w:rPr>
              <w:t xml:space="preserve"> …………………………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...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.................. </w:t>
            </w:r>
          </w:p>
        </w:tc>
      </w:tr>
      <w:tr w:rsidR="002809B2" w:rsidRPr="00E17B97" w:rsidTr="00A855E3">
        <w:trPr>
          <w:trHeight w:val="2431"/>
        </w:trPr>
        <w:tc>
          <w:tcPr>
            <w:tcW w:w="9889" w:type="dxa"/>
            <w:gridSpan w:val="2"/>
          </w:tcPr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Tôi xin đăng ký dự thi cấp chứng chỉ </w:t>
            </w:r>
            <w:r>
              <w:rPr>
                <w:rFonts w:ascii="Times New Roman" w:hAnsi="Times New Roman"/>
                <w:sz w:val="28"/>
                <w:szCs w:val="20"/>
              </w:rPr>
              <w:t>nghiệp vụ hướng dẫn viên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 du lịch: </w:t>
            </w:r>
          </w:p>
          <w:p w:rsidR="002809B2" w:rsidRPr="00786BAC" w:rsidRDefault="002809B2" w:rsidP="00786BAC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noProof/>
              </w:rPr>
              <w:pict>
                <v:rect id="Rectangle 2" o:spid="_x0000_s1028" style="position:absolute;left:0;text-align:left;margin-left:363.3pt;margin-top:-.3pt;width:14.4pt;height:12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"/>
              </w:pic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Chứng chỉ nghiệp vụ </w:t>
            </w:r>
            <w:r>
              <w:rPr>
                <w:rFonts w:ascii="Times New Roman" w:hAnsi="Times New Roman"/>
                <w:sz w:val="28"/>
                <w:szCs w:val="20"/>
              </w:rPr>
              <w:t>hướng dẫn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 du lịch nội địa   </w:t>
            </w:r>
          </w:p>
          <w:p w:rsidR="002809B2" w:rsidRPr="00786BAC" w:rsidRDefault="002809B2" w:rsidP="00786BAC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>
              <w:rPr>
                <w:noProof/>
              </w:rPr>
              <w:pict>
                <v:rect id="Rectangle 1" o:spid="_x0000_s1029" style="position:absolute;left:0;text-align:left;margin-left:363.3pt;margin-top:1.25pt;width:14.4pt;height:12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"/>
              </w:pic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Chứng chỉ nghiệp vụ </w:t>
            </w:r>
            <w:r>
              <w:rPr>
                <w:rFonts w:ascii="Times New Roman" w:hAnsi="Times New Roman"/>
                <w:sz w:val="28"/>
                <w:szCs w:val="20"/>
              </w:rPr>
              <w:t xml:space="preserve">hướng dẫn </w:t>
            </w:r>
            <w:bookmarkStart w:id="0" w:name="_GoBack"/>
            <w:bookmarkEnd w:id="0"/>
            <w:r w:rsidRPr="00786BAC">
              <w:rPr>
                <w:rFonts w:ascii="Times New Roman" w:hAnsi="Times New Roman"/>
                <w:sz w:val="28"/>
                <w:szCs w:val="20"/>
              </w:rPr>
              <w:t xml:space="preserve">du lịch quốc tế </w:t>
            </w:r>
          </w:p>
          <w:p w:rsidR="002809B2" w:rsidRPr="00786BAC" w:rsidRDefault="002809B2" w:rsidP="00786BAC">
            <w:pPr>
              <w:spacing w:after="0" w:line="360" w:lineRule="auto"/>
              <w:ind w:left="720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 xml:space="preserve">Tổ chức ngày ......tháng </w:t>
            </w:r>
            <w:r w:rsidRPr="00786BAC">
              <w:rPr>
                <w:rFonts w:ascii="Arial" w:hAnsi="Arial" w:cs="Arial"/>
                <w:sz w:val="28"/>
                <w:szCs w:val="20"/>
              </w:rPr>
              <w:t>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... năm </w:t>
            </w:r>
            <w:r w:rsidRPr="00786BAC">
              <w:rPr>
                <w:rFonts w:ascii="Arial" w:hAnsi="Arial" w:cs="Arial"/>
                <w:sz w:val="28"/>
                <w:szCs w:val="20"/>
              </w:rPr>
              <w:t>……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 xml:space="preserve">. tại hội đồng thi Trường Đại học </w:t>
            </w:r>
            <w:r w:rsidRPr="00C318B6">
              <w:rPr>
                <w:rFonts w:ascii="Times New Roman" w:hAnsi="Times New Roman"/>
                <w:sz w:val="28"/>
                <w:szCs w:val="20"/>
              </w:rPr>
              <w:t>Văn hóa, Thể thao và Du lịch Thanh Hóa</w:t>
            </w:r>
            <w:r w:rsidRPr="00786BAC">
              <w:rPr>
                <w:rFonts w:ascii="Times New Roman" w:hAnsi="Times New Roman"/>
                <w:sz w:val="28"/>
                <w:szCs w:val="20"/>
              </w:rPr>
              <w:t>.</w:t>
            </w: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16"/>
                <w:szCs w:val="20"/>
              </w:rPr>
            </w:pPr>
          </w:p>
          <w:p w:rsidR="002809B2" w:rsidRPr="00786BAC" w:rsidRDefault="002809B2" w:rsidP="00786BAC">
            <w:pPr>
              <w:spacing w:after="0" w:line="36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Tôi xin cam kết thực hiện đúng Quy định thi.</w:t>
            </w:r>
          </w:p>
        </w:tc>
      </w:tr>
    </w:tbl>
    <w:p w:rsidR="002809B2" w:rsidRPr="00786BAC" w:rsidRDefault="002809B2" w:rsidP="00786BAC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sz w:val="28"/>
          <w:szCs w:val="20"/>
        </w:rPr>
        <w:tab/>
      </w:r>
      <w:r w:rsidRPr="00786BAC">
        <w:rPr>
          <w:rFonts w:ascii="Times New Roman" w:hAnsi="Times New Roman"/>
          <w:sz w:val="28"/>
          <w:szCs w:val="20"/>
        </w:rPr>
        <w:tab/>
      </w:r>
    </w:p>
    <w:tbl>
      <w:tblPr>
        <w:tblW w:w="9828" w:type="dxa"/>
        <w:tblLook w:val="01E0"/>
      </w:tblPr>
      <w:tblGrid>
        <w:gridCol w:w="4077"/>
        <w:gridCol w:w="5751"/>
      </w:tblGrid>
      <w:tr w:rsidR="002809B2" w:rsidRPr="00E17B97" w:rsidTr="00C318B6">
        <w:trPr>
          <w:trHeight w:val="1880"/>
        </w:trPr>
        <w:tc>
          <w:tcPr>
            <w:tcW w:w="4077" w:type="dxa"/>
          </w:tcPr>
          <w:p w:rsidR="002809B2" w:rsidRPr="00786BAC" w:rsidRDefault="002809B2" w:rsidP="00786BAC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.</w:t>
            </w:r>
          </w:p>
          <w:p w:rsidR="002809B2" w:rsidRPr="00786BAC" w:rsidRDefault="002809B2" w:rsidP="00786BAC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2809B2" w:rsidRPr="00786BAC" w:rsidRDefault="002809B2" w:rsidP="00786BAC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</w:rPr>
            </w:pPr>
          </w:p>
          <w:p w:rsidR="002809B2" w:rsidRPr="00786BAC" w:rsidRDefault="002809B2" w:rsidP="00786BAC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</w:rPr>
            </w:pPr>
          </w:p>
        </w:tc>
        <w:tc>
          <w:tcPr>
            <w:tcW w:w="5751" w:type="dxa"/>
          </w:tcPr>
          <w:p w:rsidR="002809B2" w:rsidRPr="00786BAC" w:rsidRDefault="002809B2" w:rsidP="00786BAC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0"/>
              </w:rPr>
            </w:pPr>
            <w:r>
              <w:rPr>
                <w:rFonts w:ascii="Times New Roman" w:hAnsi="Times New Roman"/>
                <w:i/>
                <w:sz w:val="28"/>
                <w:szCs w:val="20"/>
              </w:rPr>
              <w:t>Thanh Hóa</w:t>
            </w:r>
            <w:r w:rsidRPr="00786BAC">
              <w:rPr>
                <w:rFonts w:ascii="Times New Roman" w:hAnsi="Times New Roman"/>
                <w:i/>
                <w:sz w:val="28"/>
                <w:szCs w:val="20"/>
              </w:rPr>
              <w:t>, ngày ..........tháng..........năm 20.......</w:t>
            </w:r>
          </w:p>
          <w:p w:rsidR="002809B2" w:rsidRPr="00786BAC" w:rsidRDefault="002809B2" w:rsidP="00786B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Người đăng ký</w:t>
            </w:r>
          </w:p>
          <w:p w:rsidR="002809B2" w:rsidRPr="00786BAC" w:rsidRDefault="002809B2" w:rsidP="00786B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0"/>
              </w:rPr>
            </w:pPr>
            <w:r w:rsidRPr="00786BAC">
              <w:rPr>
                <w:rFonts w:ascii="Times New Roman" w:hAnsi="Times New Roman"/>
                <w:sz w:val="28"/>
                <w:szCs w:val="20"/>
              </w:rPr>
              <w:t>(ký, ghi rõ họ tên)</w:t>
            </w:r>
          </w:p>
        </w:tc>
      </w:tr>
    </w:tbl>
    <w:p w:rsidR="002809B2" w:rsidRPr="00786BAC" w:rsidRDefault="002809B2" w:rsidP="00786BAC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786BAC">
        <w:rPr>
          <w:rFonts w:ascii="Times New Roman" w:hAnsi="Times New Roman"/>
          <w:sz w:val="28"/>
          <w:szCs w:val="20"/>
        </w:rPr>
        <w:t xml:space="preserve">                             </w:t>
      </w:r>
    </w:p>
    <w:p w:rsidR="002809B2" w:rsidRPr="00786BAC" w:rsidRDefault="002809B2" w:rsidP="00786BAC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0"/>
        </w:rPr>
      </w:pPr>
    </w:p>
    <w:p w:rsidR="002809B2" w:rsidRPr="00786BAC" w:rsidRDefault="002809B2" w:rsidP="00786BAC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0"/>
        </w:rPr>
      </w:pPr>
      <w:r w:rsidRPr="00786BAC">
        <w:rPr>
          <w:rFonts w:ascii="Times New Roman" w:hAnsi="Times New Roman"/>
          <w:b/>
          <w:bCs/>
          <w:i/>
          <w:iCs/>
          <w:sz w:val="24"/>
          <w:szCs w:val="20"/>
          <w:u w:val="single"/>
        </w:rPr>
        <w:t>Ghi chú</w:t>
      </w:r>
      <w:r w:rsidRPr="00786BAC">
        <w:rPr>
          <w:rFonts w:ascii="Times New Roman" w:hAnsi="Times New Roman"/>
          <w:b/>
          <w:bCs/>
          <w:i/>
          <w:iCs/>
          <w:sz w:val="24"/>
          <w:szCs w:val="20"/>
        </w:rPr>
        <w:t>: -  Cầm theo chứng minh thư khi đi thi.</w:t>
      </w:r>
    </w:p>
    <w:p w:rsidR="002809B2" w:rsidRPr="00786BAC" w:rsidRDefault="002809B2" w:rsidP="00786BAC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0"/>
        </w:rPr>
      </w:pPr>
      <w:r w:rsidRPr="00786BAC">
        <w:rPr>
          <w:rFonts w:ascii="Times New Roman" w:hAnsi="Times New Roman"/>
          <w:b/>
          <w:bCs/>
          <w:i/>
          <w:iCs/>
          <w:sz w:val="24"/>
          <w:szCs w:val="20"/>
        </w:rPr>
        <w:t xml:space="preserve">                - Không hoàn trả lệ phí thi trong trường hợp thí sinh không thông báo lý do hoãn  </w:t>
      </w:r>
      <w:r w:rsidRPr="00786BAC">
        <w:rPr>
          <w:rFonts w:ascii="Times New Roman" w:hAnsi="Times New Roman"/>
          <w:b/>
          <w:bCs/>
          <w:i/>
          <w:iCs/>
          <w:sz w:val="24"/>
          <w:szCs w:val="20"/>
        </w:rPr>
        <w:tab/>
        <w:t xml:space="preserve">      thi trước kỳ thi 5 ngày.</w:t>
      </w:r>
    </w:p>
    <w:sectPr w:rsidR="002809B2" w:rsidRPr="00786BAC" w:rsidSect="00CB07FE">
      <w:pgSz w:w="11907" w:h="16840" w:code="9"/>
      <w:pgMar w:top="851" w:right="1134" w:bottom="0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612F3"/>
    <w:multiLevelType w:val="hybridMultilevel"/>
    <w:tmpl w:val="D8C0E750"/>
    <w:lvl w:ilvl="0" w:tplc="A920A0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BAC"/>
    <w:rsid w:val="000014E4"/>
    <w:rsid w:val="0014387E"/>
    <w:rsid w:val="00156753"/>
    <w:rsid w:val="002809B2"/>
    <w:rsid w:val="00435B14"/>
    <w:rsid w:val="006235FC"/>
    <w:rsid w:val="00725509"/>
    <w:rsid w:val="00786BAC"/>
    <w:rsid w:val="007F11BE"/>
    <w:rsid w:val="009715AE"/>
    <w:rsid w:val="00A1171D"/>
    <w:rsid w:val="00A855E3"/>
    <w:rsid w:val="00B70C30"/>
    <w:rsid w:val="00C318B6"/>
    <w:rsid w:val="00C71C3A"/>
    <w:rsid w:val="00CB07FE"/>
    <w:rsid w:val="00E17B97"/>
    <w:rsid w:val="00EE1B19"/>
    <w:rsid w:val="00F64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753"/>
    <w:pPr>
      <w:spacing w:after="160" w:line="259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182</Words>
  <Characters>1041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Windows User</dc:creator>
  <cp:keywords/>
  <dc:description/>
  <cp:lastModifiedBy>G8</cp:lastModifiedBy>
  <cp:revision>4</cp:revision>
  <dcterms:created xsi:type="dcterms:W3CDTF">2018-10-30T01:22:00Z</dcterms:created>
  <dcterms:modified xsi:type="dcterms:W3CDTF">2018-11-15T03:10:00Z</dcterms:modified>
</cp:coreProperties>
</file>